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9F207" w14:textId="62CA7FF1" w:rsidR="00E648F2" w:rsidRDefault="00E648F2"/>
    <w:p w14:paraId="105497A3" w14:textId="77777777" w:rsidR="00E648F2" w:rsidRDefault="00E648F2" w:rsidP="00E648F2">
      <w:pPr>
        <w:tabs>
          <w:tab w:val="left" w:pos="2130"/>
        </w:tabs>
      </w:pPr>
    </w:p>
    <w:p w14:paraId="676F3C4F" w14:textId="6F9D2B73" w:rsidR="00E648F2" w:rsidRDefault="00E648F2" w:rsidP="00E648F2">
      <w:pPr>
        <w:tabs>
          <w:tab w:val="left" w:pos="2130"/>
        </w:tabs>
      </w:pPr>
    </w:p>
    <w:p w14:paraId="36344A2D" w14:textId="10CC05FC" w:rsidR="00E648F2" w:rsidRDefault="00E648F2" w:rsidP="00E648F2">
      <w:pPr>
        <w:tabs>
          <w:tab w:val="left" w:pos="2130"/>
        </w:tabs>
      </w:pPr>
      <w:r>
        <w:tab/>
      </w:r>
    </w:p>
    <w:tbl>
      <w:tblPr>
        <w:tblStyle w:val="TableGrid"/>
        <w:tblpPr w:leftFromText="180" w:rightFromText="180" w:vertAnchor="text" w:tblpX="-270" w:tblpY="1"/>
        <w:tblOverlap w:val="never"/>
        <w:tblW w:w="31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527"/>
        <w:gridCol w:w="1074"/>
        <w:gridCol w:w="44"/>
      </w:tblGrid>
      <w:tr w:rsidR="000172E5" w:rsidRPr="00637200" w14:paraId="4B900701" w14:textId="77777777" w:rsidTr="00323FE6">
        <w:trPr>
          <w:trHeight w:val="572"/>
        </w:trPr>
        <w:tc>
          <w:tcPr>
            <w:tcW w:w="5000" w:type="pct"/>
            <w:gridSpan w:val="4"/>
            <w:shd w:val="clear" w:color="auto" w:fill="00B050"/>
            <w:vAlign w:val="bottom"/>
          </w:tcPr>
          <w:p w14:paraId="22DB210F" w14:textId="208CAEAC" w:rsidR="000172E5" w:rsidRPr="00637200" w:rsidRDefault="00E648F2" w:rsidP="00323FE6">
            <w:pPr>
              <w:pStyle w:val="Heading1"/>
            </w:pPr>
            <w:r>
              <w:t>Team Info</w:t>
            </w:r>
          </w:p>
        </w:tc>
      </w:tr>
      <w:tr w:rsidR="006D5481" w:rsidRPr="00846B76" w14:paraId="179591C2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6F6980EF" w14:textId="5370070D" w:rsidR="000172E5" w:rsidRPr="006D5481" w:rsidRDefault="006D5481" w:rsidP="00323FE6">
            <w:pPr>
              <w:pStyle w:val="NormalIndent"/>
              <w:ind w:left="75"/>
            </w:pPr>
            <w:r w:rsidRPr="006D5481">
              <w:t>Team Name</w:t>
            </w:r>
          </w:p>
        </w:tc>
        <w:tc>
          <w:tcPr>
            <w:tcW w:w="3054" w:type="pct"/>
            <w:gridSpan w:val="2"/>
            <w:tcBorders>
              <w:bottom w:val="single" w:sz="4" w:space="0" w:color="auto"/>
            </w:tcBorders>
            <w:vAlign w:val="bottom"/>
          </w:tcPr>
          <w:p w14:paraId="3D844D48" w14:textId="77777777" w:rsidR="000172E5" w:rsidRPr="00846B76" w:rsidRDefault="000172E5" w:rsidP="00323FE6"/>
        </w:tc>
      </w:tr>
      <w:tr w:rsidR="006D5481" w:rsidRPr="00846B76" w14:paraId="1A36862B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600587B5" w14:textId="37CCC4C8" w:rsidR="000172E5" w:rsidRPr="00637200" w:rsidRDefault="00E648F2" w:rsidP="00323FE6">
            <w:pPr>
              <w:pStyle w:val="NormalIndent"/>
              <w:ind w:left="75"/>
            </w:pPr>
            <w:r>
              <w:t>Player 1</w:t>
            </w:r>
          </w:p>
        </w:tc>
        <w:tc>
          <w:tcPr>
            <w:tcW w:w="30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34087D" w14:textId="0D7B4E02" w:rsidR="000172E5" w:rsidRPr="00846B76" w:rsidRDefault="000172E5" w:rsidP="00323FE6"/>
        </w:tc>
      </w:tr>
      <w:tr w:rsidR="006D5481" w:rsidRPr="00846B76" w14:paraId="2ED2031F" w14:textId="77777777" w:rsidTr="00323FE6">
        <w:trPr>
          <w:gridAfter w:val="1"/>
          <w:wAfter w:w="37" w:type="pct"/>
          <w:trHeight w:val="513"/>
        </w:trPr>
        <w:tc>
          <w:tcPr>
            <w:tcW w:w="1909" w:type="pct"/>
            <w:vAlign w:val="bottom"/>
          </w:tcPr>
          <w:p w14:paraId="38C5E288" w14:textId="052414D5" w:rsidR="00E648F2" w:rsidRPr="00637200" w:rsidRDefault="00E648F2" w:rsidP="00323FE6">
            <w:pPr>
              <w:pStyle w:val="NormalIndent"/>
              <w:ind w:left="75"/>
            </w:pPr>
            <w:r>
              <w:t>Player 2</w:t>
            </w:r>
          </w:p>
        </w:tc>
        <w:tc>
          <w:tcPr>
            <w:tcW w:w="30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905D1E" w14:textId="00DBDC1B" w:rsidR="00E648F2" w:rsidRPr="00846B76" w:rsidRDefault="00E648F2" w:rsidP="00323FE6"/>
        </w:tc>
      </w:tr>
      <w:tr w:rsidR="006D5481" w:rsidRPr="00846B76" w14:paraId="026C5B9F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49CE95E0" w14:textId="75B0CB0E" w:rsidR="000172E5" w:rsidRPr="00637200" w:rsidRDefault="00E648F2" w:rsidP="00323FE6">
            <w:pPr>
              <w:pStyle w:val="NormalIndent"/>
              <w:ind w:left="75"/>
            </w:pPr>
            <w:r>
              <w:t>Player 3</w:t>
            </w:r>
          </w:p>
        </w:tc>
        <w:tc>
          <w:tcPr>
            <w:tcW w:w="3054" w:type="pct"/>
            <w:gridSpan w:val="2"/>
            <w:tcBorders>
              <w:bottom w:val="single" w:sz="4" w:space="0" w:color="auto"/>
            </w:tcBorders>
            <w:vAlign w:val="bottom"/>
          </w:tcPr>
          <w:p w14:paraId="15589582" w14:textId="665D9D1C" w:rsidR="000172E5" w:rsidRPr="00846B76" w:rsidRDefault="000172E5" w:rsidP="00323FE6"/>
        </w:tc>
      </w:tr>
      <w:tr w:rsidR="006D5481" w:rsidRPr="00846B76" w14:paraId="590BC3B8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3C340374" w14:textId="27415B28" w:rsidR="00E648F2" w:rsidRDefault="00E648F2" w:rsidP="00323FE6">
            <w:pPr>
              <w:pStyle w:val="NormalIndent"/>
              <w:ind w:left="75"/>
            </w:pPr>
            <w:r>
              <w:t>Player 4</w:t>
            </w:r>
          </w:p>
        </w:tc>
        <w:tc>
          <w:tcPr>
            <w:tcW w:w="3054" w:type="pct"/>
            <w:gridSpan w:val="2"/>
            <w:tcBorders>
              <w:bottom w:val="single" w:sz="4" w:space="0" w:color="auto"/>
            </w:tcBorders>
            <w:vAlign w:val="bottom"/>
          </w:tcPr>
          <w:p w14:paraId="32754CB0" w14:textId="4C08A7B9" w:rsidR="00E648F2" w:rsidRPr="00846B76" w:rsidRDefault="00E648F2" w:rsidP="00323FE6"/>
        </w:tc>
      </w:tr>
      <w:tr w:rsidR="000172E5" w:rsidRPr="00846B76" w14:paraId="2CBEC9D2" w14:textId="77777777" w:rsidTr="00323FE6">
        <w:trPr>
          <w:gridAfter w:val="1"/>
          <w:wAfter w:w="37" w:type="pct"/>
          <w:trHeight w:val="52"/>
        </w:trPr>
        <w:tc>
          <w:tcPr>
            <w:tcW w:w="4963" w:type="pct"/>
            <w:gridSpan w:val="3"/>
            <w:shd w:val="clear" w:color="auto" w:fill="auto"/>
            <w:vAlign w:val="bottom"/>
          </w:tcPr>
          <w:p w14:paraId="12038981" w14:textId="77777777" w:rsidR="000172E5" w:rsidRPr="00846B76" w:rsidRDefault="000172E5" w:rsidP="00323FE6">
            <w:pPr>
              <w:ind w:left="75"/>
              <w:rPr>
                <w:rFonts w:asciiTheme="majorHAnsi" w:hAnsiTheme="majorHAnsi"/>
                <w:b/>
                <w:sz w:val="8"/>
              </w:rPr>
            </w:pPr>
          </w:p>
        </w:tc>
      </w:tr>
      <w:tr w:rsidR="00EE3B67" w:rsidRPr="00846B76" w14:paraId="00AB089F" w14:textId="77777777" w:rsidTr="00323FE6">
        <w:trPr>
          <w:gridAfter w:val="1"/>
          <w:wAfter w:w="37" w:type="pct"/>
          <w:trHeight w:val="557"/>
        </w:trPr>
        <w:tc>
          <w:tcPr>
            <w:tcW w:w="4963" w:type="pct"/>
            <w:gridSpan w:val="3"/>
            <w:shd w:val="clear" w:color="auto" w:fill="00B050"/>
            <w:vAlign w:val="bottom"/>
          </w:tcPr>
          <w:p w14:paraId="2E51515C" w14:textId="6574EBF8" w:rsidR="00EE3B67" w:rsidRPr="00846B76" w:rsidRDefault="00323FE6" w:rsidP="00323FE6">
            <w:pPr>
              <w:pStyle w:val="Heading1"/>
              <w:ind w:left="75"/>
            </w:pPr>
            <w:r>
              <w:t>Contact Information</w:t>
            </w:r>
          </w:p>
        </w:tc>
      </w:tr>
      <w:tr w:rsidR="006D5481" w:rsidRPr="00846B76" w14:paraId="3909FBB1" w14:textId="77777777" w:rsidTr="00323FE6">
        <w:trPr>
          <w:gridAfter w:val="1"/>
          <w:wAfter w:w="37" w:type="pct"/>
          <w:trHeight w:val="630"/>
        </w:trPr>
        <w:tc>
          <w:tcPr>
            <w:tcW w:w="1909" w:type="pct"/>
            <w:vAlign w:val="bottom"/>
          </w:tcPr>
          <w:p w14:paraId="3C767934" w14:textId="15C3AD2E" w:rsidR="00EE3B67" w:rsidRPr="00FD35A8" w:rsidRDefault="00EE3B67" w:rsidP="00323FE6">
            <w:pPr>
              <w:pStyle w:val="NormalIndent"/>
              <w:ind w:hanging="645"/>
            </w:pPr>
            <w:r w:rsidRPr="00FD35A8">
              <w:t>Contact</w:t>
            </w:r>
          </w:p>
        </w:tc>
        <w:tc>
          <w:tcPr>
            <w:tcW w:w="3054" w:type="pct"/>
            <w:gridSpan w:val="2"/>
            <w:tcBorders>
              <w:bottom w:val="single" w:sz="4" w:space="0" w:color="auto"/>
            </w:tcBorders>
            <w:vAlign w:val="bottom"/>
          </w:tcPr>
          <w:p w14:paraId="281497A2" w14:textId="0D9B2C60" w:rsidR="00EE3B67" w:rsidRPr="00846B76" w:rsidRDefault="00323FE6" w:rsidP="00323FE6">
            <w:pPr>
              <w:ind w:hanging="645"/>
            </w:pPr>
            <w:r>
              <w:rPr>
                <w:noProof/>
              </w:rPr>
              <w:drawing>
                <wp:anchor distT="0" distB="0" distL="114300" distR="114300" simplePos="0" relativeHeight="251656190" behindDoc="1" locked="0" layoutInCell="1" allowOverlap="1" wp14:anchorId="646792CA" wp14:editId="71A6B2E2">
                  <wp:simplePos x="0" y="0"/>
                  <wp:positionH relativeFrom="column">
                    <wp:posOffset>-2049145</wp:posOffset>
                  </wp:positionH>
                  <wp:positionV relativeFrom="page">
                    <wp:posOffset>-5048885</wp:posOffset>
                  </wp:positionV>
                  <wp:extent cx="7338060" cy="9725025"/>
                  <wp:effectExtent l="0" t="0" r="0" b="9525"/>
                  <wp:wrapNone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0"/>
                          <a:stretch/>
                        </pic:blipFill>
                        <pic:spPr bwMode="auto">
                          <a:xfrm>
                            <a:off x="0" y="0"/>
                            <a:ext cx="7338060" cy="972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5481" w:rsidRPr="00846B76" w14:paraId="7EE46E0E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4F0986F9" w14:textId="0BA6AA8A" w:rsidR="00EE3B67" w:rsidRPr="00846B76" w:rsidRDefault="00EE3B67" w:rsidP="00323FE6">
            <w:pPr>
              <w:pStyle w:val="NormalIndent"/>
              <w:ind w:hanging="645"/>
            </w:pPr>
            <w:r>
              <w:t xml:space="preserve">Email </w:t>
            </w:r>
          </w:p>
        </w:tc>
        <w:tc>
          <w:tcPr>
            <w:tcW w:w="30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8BD7D9" w14:textId="0905DFB4" w:rsidR="00EE3B67" w:rsidRPr="00846B76" w:rsidRDefault="00EE3B67" w:rsidP="00323FE6">
            <w:pPr>
              <w:ind w:hanging="645"/>
            </w:pPr>
          </w:p>
        </w:tc>
      </w:tr>
      <w:tr w:rsidR="006D5481" w:rsidRPr="00846B76" w14:paraId="2C84B6F2" w14:textId="77777777" w:rsidTr="00323FE6">
        <w:trPr>
          <w:gridAfter w:val="1"/>
          <w:wAfter w:w="37" w:type="pct"/>
          <w:trHeight w:val="528"/>
        </w:trPr>
        <w:tc>
          <w:tcPr>
            <w:tcW w:w="1909" w:type="pct"/>
            <w:vAlign w:val="bottom"/>
          </w:tcPr>
          <w:p w14:paraId="1C5F0134" w14:textId="7A737297" w:rsidR="00EE3B67" w:rsidRPr="00846B76" w:rsidRDefault="00EE3B67" w:rsidP="00323FE6">
            <w:pPr>
              <w:pStyle w:val="NormalIndent"/>
              <w:ind w:hanging="645"/>
            </w:pPr>
            <w:r>
              <w:t>Phone</w:t>
            </w:r>
          </w:p>
        </w:tc>
        <w:tc>
          <w:tcPr>
            <w:tcW w:w="305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BDF3F2" w14:textId="049B504D" w:rsidR="00EE3B67" w:rsidRPr="00846B76" w:rsidRDefault="00EE3B67" w:rsidP="00323FE6">
            <w:pPr>
              <w:ind w:hanging="645"/>
            </w:pPr>
          </w:p>
        </w:tc>
      </w:tr>
      <w:tr w:rsidR="00EE3B67" w:rsidRPr="00846B76" w14:paraId="5E06073C" w14:textId="77777777" w:rsidTr="00323FE6">
        <w:trPr>
          <w:gridAfter w:val="2"/>
          <w:wAfter w:w="948" w:type="pct"/>
          <w:trHeight w:val="1368"/>
        </w:trPr>
        <w:tc>
          <w:tcPr>
            <w:tcW w:w="4052" w:type="pct"/>
            <w:gridSpan w:val="2"/>
            <w:vAlign w:val="bottom"/>
          </w:tcPr>
          <w:p w14:paraId="7A6B2978" w14:textId="6CF0677E" w:rsidR="00EE3B67" w:rsidRPr="009254A3" w:rsidRDefault="00EE3B67" w:rsidP="00323FE6">
            <w:pPr>
              <w:pStyle w:val="NormalIndent"/>
              <w:rPr>
                <w:rFonts w:ascii="MS Gothic" w:eastAsia="MS Gothic" w:hAnsi="MS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5" behindDoc="0" locked="0" layoutInCell="1" allowOverlap="1" wp14:anchorId="67A77FA9" wp14:editId="1D5CB29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170180</wp:posOffset>
                      </wp:positionV>
                      <wp:extent cx="3181350" cy="224790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0" cy="224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711A5" w14:textId="57DF48CB" w:rsidR="0022652C" w:rsidRPr="009254A3" w:rsidRDefault="0000000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bCs/>
                                      </w:rPr>
                                      <w:id w:val="1488743470"/>
                                      <w:placeholder>
                                        <w:docPart w:val="DefaultPlaceholder_-1854013438"/>
                                      </w:placeholder>
                                      <w:comboBox>
                                        <w:listItem w:value="Choose an item."/>
                                      </w:comboBox>
                                    </w:sdtPr>
                                    <w:sdtContent>
                                      <w:r w:rsidR="009254A3" w:rsidRPr="009254A3">
                                        <w:rPr>
                                          <w:b/>
                                          <w:bCs/>
                                        </w:rPr>
                                        <w:t xml:space="preserve">Select a payment option below: 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alias w:val="Invoice Me"/>
                                    <w:tag w:val="Invoice Me"/>
                                    <w:id w:val="-88788576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6B0D8BB1" w14:textId="4CE9EE55" w:rsidR="009254A3" w:rsidRDefault="00EE3B67">
                                      <w:r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42025515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15371EEE" w14:textId="00425C78" w:rsidR="009254A3" w:rsidRDefault="00EE3B67">
                                      <w:r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17196727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Content>
                                    <w:p w14:paraId="120B47F0" w14:textId="62BE8DB0" w:rsidR="0022652C" w:rsidRDefault="00EE3B67">
                                      <w:r>
                                        <w:rPr>
                                          <w:rFonts w:ascii="MS Gothic" w:eastAsia="MS Gothic" w:hAnsi="MS Gothic" w:hint="eastAsia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  <w:p w14:paraId="6F5A095F" w14:textId="6C2670A1" w:rsidR="009254A3" w:rsidRDefault="009254A3"/>
                                <w:p w14:paraId="19BBB8B7" w14:textId="51AA116E" w:rsidR="009254A3" w:rsidRDefault="009254A3"/>
                                <w:p w14:paraId="046B97B5" w14:textId="2EA7C010" w:rsidR="009254A3" w:rsidRDefault="009254A3"/>
                                <w:p w14:paraId="74800053" w14:textId="6D995A2C" w:rsidR="009254A3" w:rsidRDefault="009254A3"/>
                                <w:p w14:paraId="2F254B16" w14:textId="77777777" w:rsidR="009254A3" w:rsidRDefault="009254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77F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.9pt;margin-top:13.4pt;width:250.5pt;height:177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" filled="f" stroked="f">
                      <v:textbox>
                        <w:txbxContent>
                          <w:p w14:paraId="7BC711A5" w14:textId="57DF48CB" w:rsidR="0022652C" w:rsidRPr="009254A3" w:rsidRDefault="009254A3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1488743470"/>
                                <w:placeholder>
                                  <w:docPart w:val="DefaultPlaceholder_-1854013438"/>
                                </w:placeholder>
                                <w:comboBox>
                                  <w:listItem w:value="Choose an item."/>
                                </w:comboBox>
                              </w:sdtPr>
                              <w:sdtContent>
                                <w:r w:rsidRPr="009254A3">
                                  <w:rPr>
                                    <w:b/>
                                    <w:bCs/>
                                  </w:rPr>
                                  <w:t xml:space="preserve">Select a payment option below: 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Invoice Me"/>
                              <w:tag w:val="Invoice Me"/>
                              <w:id w:val="-88788576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6B0D8BB1" w14:textId="4CE9EE55" w:rsidR="009254A3" w:rsidRDefault="00EE3B6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sdt>
                            <w:sdtPr>
                              <w:id w:val="-42025515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15371EEE" w14:textId="00425C78" w:rsidR="009254A3" w:rsidRDefault="00EE3B6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sdt>
                            <w:sdtPr>
                              <w:id w:val="-17196727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120B47F0" w14:textId="62BE8DB0" w:rsidR="0022652C" w:rsidRDefault="00EE3B67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 w14:paraId="6F5A095F" w14:textId="6C2670A1" w:rsidR="009254A3" w:rsidRDefault="009254A3"/>
                          <w:p w14:paraId="19BBB8B7" w14:textId="51AA116E" w:rsidR="009254A3" w:rsidRDefault="009254A3"/>
                          <w:p w14:paraId="046B97B5" w14:textId="2EA7C010" w:rsidR="009254A3" w:rsidRDefault="009254A3"/>
                          <w:p w14:paraId="74800053" w14:textId="6D995A2C" w:rsidR="009254A3" w:rsidRDefault="009254A3"/>
                          <w:p w14:paraId="2F254B16" w14:textId="77777777" w:rsidR="009254A3" w:rsidRDefault="009254A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S Gothic" w:eastAsia="MS Gothic" w:hAnsi="MS Gothic"/>
                <w:noProof/>
              </w:rPr>
              <mc:AlternateContent>
                <mc:Choice Requires="wps">
                  <w:drawing>
                    <wp:inline distT="0" distB="0" distL="0" distR="0" wp14:anchorId="0FE1D214" wp14:editId="37B06A1B">
                      <wp:extent cx="2267585" cy="237490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758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07546" w14:textId="15D7F553" w:rsidR="00EE3B67" w:rsidRDefault="00EE3B67">
                                  <w:proofErr w:type="spellStart"/>
                                  <w:r>
                                    <w:t>Inddddvdoi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E1D214" id="Text Box 3" o:spid="_x0000_s1027" type="#_x0000_t202" style="width:178.5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" filled="f" stroked="f" strokeweight=".5pt">
                      <v:textbox>
                        <w:txbxContent>
                          <w:p w14:paraId="22C07546" w14:textId="15D7F553" w:rsidR="00EE3B67" w:rsidRDefault="00EE3B67">
                            <w:proofErr w:type="spellStart"/>
                            <w:r>
                              <w:t>Inddddvdoi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E3B67" w:rsidRPr="00846B76" w14:paraId="79A8035A" w14:textId="77777777" w:rsidTr="00323FE6">
        <w:trPr>
          <w:gridAfter w:val="2"/>
          <w:wAfter w:w="948" w:type="pct"/>
          <w:trHeight w:val="1368"/>
        </w:trPr>
        <w:tc>
          <w:tcPr>
            <w:tcW w:w="4052" w:type="pct"/>
            <w:gridSpan w:val="2"/>
            <w:vAlign w:val="bottom"/>
          </w:tcPr>
          <w:p w14:paraId="40BEFACB" w14:textId="2A2D7229" w:rsidR="00EE3B67" w:rsidRDefault="00EE3B67" w:rsidP="00323FE6">
            <w:pPr>
              <w:pStyle w:val="NormalIndent"/>
            </w:pPr>
          </w:p>
        </w:tc>
      </w:tr>
      <w:tr w:rsidR="00EE3B67" w:rsidRPr="00846B76" w14:paraId="041947CF" w14:textId="77777777" w:rsidTr="00323FE6">
        <w:trPr>
          <w:gridAfter w:val="1"/>
          <w:wAfter w:w="37" w:type="pct"/>
          <w:trHeight w:val="278"/>
        </w:trPr>
        <w:tc>
          <w:tcPr>
            <w:tcW w:w="4052" w:type="pct"/>
            <w:gridSpan w:val="2"/>
            <w:vAlign w:val="bottom"/>
          </w:tcPr>
          <w:p w14:paraId="28507CB6" w14:textId="6061E891" w:rsidR="00EE3B67" w:rsidRPr="00846B76" w:rsidRDefault="00EE3B67" w:rsidP="00323FE6">
            <w:pPr>
              <w:ind w:left="705" w:hanging="705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911" w:type="pct"/>
            <w:vAlign w:val="bottom"/>
          </w:tcPr>
          <w:p w14:paraId="32CD2BE2" w14:textId="3062EF39" w:rsidR="00EE3B67" w:rsidRPr="00846B76" w:rsidRDefault="006D5481" w:rsidP="00323FE6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9AC9B9E" wp14:editId="411BD4D6">
                      <wp:simplePos x="0" y="0"/>
                      <wp:positionH relativeFrom="column">
                        <wp:posOffset>-3211195</wp:posOffset>
                      </wp:positionH>
                      <wp:positionV relativeFrom="page">
                        <wp:posOffset>333375</wp:posOffset>
                      </wp:positionV>
                      <wp:extent cx="6477000" cy="466725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E7A07" w14:textId="22CBCB06" w:rsidR="006D5481" w:rsidRPr="006D5481" w:rsidRDefault="006D5481" w:rsidP="006D5481">
                                  <w:pPr>
                                    <w:jc w:val="center"/>
                                    <w:rPr>
                                      <w:rFonts w:ascii="Amasis MT Pro Light" w:hAnsi="Amasis MT Pro Light"/>
                                      <w:b/>
                                      <w:bCs/>
                                      <w:i/>
                                      <w:iCs/>
                                      <w:color w:val="006600"/>
                                      <w:sz w:val="24"/>
                                      <w:szCs w:val="24"/>
                                    </w:rPr>
                                  </w:pPr>
                                  <w:r w:rsidRPr="006D5481">
                                    <w:rPr>
                                      <w:rFonts w:ascii="Amasis MT Pro Light" w:hAnsi="Amasis MT Pro Light"/>
                                      <w:b/>
                                      <w:bCs/>
                                      <w:i/>
                                      <w:iCs/>
                                      <w:color w:val="006600"/>
                                      <w:sz w:val="24"/>
                                      <w:szCs w:val="24"/>
                                    </w:rPr>
                                    <w:t>No alcohol sales are allowed on the course, but you may bring your own alcoholic beverages.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C9B9E" id="_x0000_s1028" type="#_x0000_t202" style="position:absolute;margin-left:-252.85pt;margin-top:26.25pt;width:510pt;height:3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" filled="f" stroked="f">
                      <v:textbox>
                        <w:txbxContent>
                          <w:p w14:paraId="074E7A07" w14:textId="22CBCB06" w:rsidR="006D5481" w:rsidRPr="006D5481" w:rsidRDefault="006D5481" w:rsidP="006D5481">
                            <w:pPr>
                              <w:jc w:val="center"/>
                              <w:rPr>
                                <w:rFonts w:ascii="Amasis MT Pro Light" w:hAnsi="Amasis MT Pro Light"/>
                                <w:b/>
                                <w:bCs/>
                                <w:i/>
                                <w:iCs/>
                                <w:color w:val="006600"/>
                                <w:sz w:val="24"/>
                                <w:szCs w:val="24"/>
                              </w:rPr>
                            </w:pPr>
                            <w:r w:rsidRPr="006D5481">
                              <w:rPr>
                                <w:rFonts w:ascii="Amasis MT Pro Light" w:hAnsi="Amasis MT Pro Light"/>
                                <w:b/>
                                <w:bCs/>
                                <w:i/>
                                <w:iCs/>
                                <w:color w:val="006600"/>
                                <w:sz w:val="24"/>
                                <w:szCs w:val="24"/>
                              </w:rPr>
                              <w:t>No alcohol sales are allowed on the course, but you may bring your own alcoholic beverages.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EE3B67" w:rsidRPr="00846B76" w14:paraId="1103ED5A" w14:textId="77777777" w:rsidTr="00323FE6">
        <w:trPr>
          <w:gridAfter w:val="2"/>
          <w:wAfter w:w="948" w:type="pct"/>
          <w:trHeight w:val="528"/>
        </w:trPr>
        <w:tc>
          <w:tcPr>
            <w:tcW w:w="4052" w:type="pct"/>
            <w:gridSpan w:val="2"/>
            <w:shd w:val="clear" w:color="auto" w:fill="auto"/>
            <w:vAlign w:val="bottom"/>
          </w:tcPr>
          <w:p w14:paraId="58E48758" w14:textId="335C6B86" w:rsidR="00EE3B67" w:rsidRPr="00846B76" w:rsidRDefault="00EE3B67" w:rsidP="00323FE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8A16770" wp14:editId="39F4FBC7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-1353820</wp:posOffset>
                      </wp:positionV>
                      <wp:extent cx="3686175" cy="15240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617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D2675" w14:textId="18DD36AB" w:rsidR="00EE3B67" w:rsidRPr="00EE3B67" w:rsidRDefault="00EE3B67" w:rsidP="00D41C7A">
                                  <w:r w:rsidRPr="00EE3B67">
                                    <w:t>Invoice me.</w:t>
                                  </w:r>
                                </w:p>
                                <w:p w14:paraId="72F0B11B" w14:textId="7BEA5B45" w:rsidR="00EE3B67" w:rsidRPr="00EE3B67" w:rsidRDefault="00EE3B67" w:rsidP="00D41C7A">
                                  <w:r w:rsidRPr="00EE3B67">
                                    <w:t>Payment Enclosed</w:t>
                                  </w:r>
                                </w:p>
                                <w:p w14:paraId="68BC5CFA" w14:textId="2E30C4CE" w:rsidR="00EE3B67" w:rsidRPr="00EE3B67" w:rsidRDefault="00EE3B67" w:rsidP="00D41C7A">
                                  <w:r w:rsidRPr="00EE3B67">
                                    <w:t>I will pay online.</w:t>
                                  </w:r>
                                  <w:r w:rsidR="008B0512">
                                    <w:t xml:space="preserve"> </w:t>
                                  </w:r>
                                  <w:hyperlink r:id="rId12" w:history="1">
                                    <w:r w:rsidR="008B0512" w:rsidRPr="008B0512">
                                      <w:rPr>
                                        <w:rStyle w:val="Hyperlink"/>
                                      </w:rPr>
                                      <w:t>Bit.ly/bedfordchamber</w:t>
                                    </w:r>
                                  </w:hyperlink>
                                </w:p>
                                <w:p w14:paraId="3AA4C034" w14:textId="5D6E52F8" w:rsidR="00EE3B67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C71EA41" w14:textId="6934AA9C" w:rsidR="00EE3B67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24820B33" w14:textId="77777777" w:rsidR="00EE3B67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905575E" w14:textId="1CF59674" w:rsidR="00EE3B67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499A9CC" w14:textId="6613BFCA" w:rsidR="00EE3B67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1EB18991" w14:textId="77777777" w:rsidR="00EE3B67" w:rsidRPr="00D41C7A" w:rsidRDefault="00EE3B67" w:rsidP="00D41C7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16770" id="_x0000_s1029" type="#_x0000_t202" style="position:absolute;margin-left:29.1pt;margin-top:-106.6pt;width:290.25pt;height:12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" filled="f" stroked="f">
                      <v:textbox>
                        <w:txbxContent>
                          <w:p w14:paraId="662D2675" w14:textId="18DD36AB" w:rsidR="00EE3B67" w:rsidRPr="00EE3B67" w:rsidRDefault="00EE3B67" w:rsidP="00D41C7A">
                            <w:r w:rsidRPr="00EE3B67">
                              <w:t>Invoice me.</w:t>
                            </w:r>
                          </w:p>
                          <w:p w14:paraId="72F0B11B" w14:textId="7BEA5B45" w:rsidR="00EE3B67" w:rsidRPr="00EE3B67" w:rsidRDefault="00EE3B67" w:rsidP="00D41C7A">
                            <w:r w:rsidRPr="00EE3B67">
                              <w:t>Payment Enclosed</w:t>
                            </w:r>
                          </w:p>
                          <w:p w14:paraId="68BC5CFA" w14:textId="2E30C4CE" w:rsidR="00EE3B67" w:rsidRPr="00EE3B67" w:rsidRDefault="00EE3B67" w:rsidP="00D41C7A">
                            <w:r w:rsidRPr="00EE3B67">
                              <w:t>I will pay online.</w:t>
                            </w:r>
                            <w:r w:rsidR="008B0512">
                              <w:t xml:space="preserve"> </w:t>
                            </w:r>
                            <w:hyperlink r:id="rId13" w:history="1">
                              <w:r w:rsidR="008B0512" w:rsidRPr="008B0512">
                                <w:rPr>
                                  <w:rStyle w:val="Hyperlink"/>
                                </w:rPr>
                                <w:t>Bit.ly/be</w:t>
                              </w:r>
                              <w:r w:rsidR="008B0512" w:rsidRPr="008B0512">
                                <w:rPr>
                                  <w:rStyle w:val="Hyperlink"/>
                                </w:rPr>
                                <w:t>d</w:t>
                              </w:r>
                              <w:r w:rsidR="008B0512" w:rsidRPr="008B0512">
                                <w:rPr>
                                  <w:rStyle w:val="Hyperlink"/>
                                </w:rPr>
                                <w:t>fordchamber</w:t>
                              </w:r>
                            </w:hyperlink>
                          </w:p>
                          <w:p w14:paraId="3AA4C034" w14:textId="5D6E52F8" w:rsidR="00EE3B67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C71EA41" w14:textId="6934AA9C" w:rsidR="00EE3B67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820B33" w14:textId="77777777" w:rsidR="00EE3B67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905575E" w14:textId="1CF59674" w:rsidR="00EE3B67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99A9CC" w14:textId="6613BFCA" w:rsidR="00EE3B67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B18991" w14:textId="77777777" w:rsidR="00EE3B67" w:rsidRPr="00D41C7A" w:rsidRDefault="00EE3B67" w:rsidP="00D41C7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B54FEA" w14:textId="1BA41327" w:rsidR="000172E5" w:rsidRPr="0006568A" w:rsidRDefault="00D04587" w:rsidP="00D41C7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AB42A" wp14:editId="4446CD4D">
                <wp:simplePos x="0" y="0"/>
                <wp:positionH relativeFrom="column">
                  <wp:posOffset>4057650</wp:posOffset>
                </wp:positionH>
                <wp:positionV relativeFrom="page">
                  <wp:posOffset>3886200</wp:posOffset>
                </wp:positionV>
                <wp:extent cx="2257425" cy="17811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202F2" w14:textId="59F28FDC" w:rsidR="00EE3B67" w:rsidRPr="008B0512" w:rsidRDefault="00EE3B67" w:rsidP="000F3333">
                            <w:pPr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Friday, May 5</w:t>
                            </w: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04D616CE" w14:textId="77777777" w:rsidR="000F3333" w:rsidRPr="008B0512" w:rsidRDefault="000F3333" w:rsidP="000F3333">
                            <w:pPr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11 AM Registration</w:t>
                            </w:r>
                          </w:p>
                          <w:p w14:paraId="704627C2" w14:textId="29FDB359" w:rsidR="000F3333" w:rsidRPr="008B0512" w:rsidRDefault="000F3333" w:rsidP="000F3333">
                            <w:pPr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12 PM Shotgun Start</w:t>
                            </w:r>
                          </w:p>
                          <w:p w14:paraId="6C587DEF" w14:textId="6A71AE64" w:rsidR="000F3333" w:rsidRPr="00D04587" w:rsidRDefault="000F3333" w:rsidP="000F3333">
                            <w:pPr>
                              <w:jc w:val="center"/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26"/>
                                <w:szCs w:val="26"/>
                              </w:rPr>
                            </w:pPr>
                            <w:r w:rsidRPr="00D04587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26"/>
                                <w:szCs w:val="26"/>
                              </w:rPr>
                              <w:t>Cost: $2</w:t>
                            </w:r>
                            <w:r w:rsidR="00D04587" w:rsidRPr="00D04587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26"/>
                                <w:szCs w:val="26"/>
                              </w:rPr>
                              <w:t>5</w:t>
                            </w:r>
                            <w:r w:rsidRPr="00D04587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26"/>
                                <w:szCs w:val="26"/>
                              </w:rPr>
                              <w:t>0/Team of 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B42A" id="Text Box 9" o:spid="_x0000_s1030" type="#_x0000_t202" style="position:absolute;margin-left:319.5pt;margin-top:306pt;width:177.75pt;height:1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" fillcolor="white [3201]" stroked="f" strokeweight=".5pt">
                <v:textbox>
                  <w:txbxContent>
                    <w:p w14:paraId="67B202F2" w14:textId="59F28FDC" w:rsidR="00EE3B67" w:rsidRPr="008B0512" w:rsidRDefault="00EE3B67" w:rsidP="000F3333">
                      <w:pPr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</w:pP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  <w:t>Friday, May 5</w:t>
                      </w: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04D616CE" w14:textId="77777777" w:rsidR="000F3333" w:rsidRPr="008B0512" w:rsidRDefault="000F3333" w:rsidP="000F3333">
                      <w:pPr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</w:pP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  <w:t>11 AM Registration</w:t>
                      </w:r>
                    </w:p>
                    <w:p w14:paraId="704627C2" w14:textId="29FDB359" w:rsidR="000F3333" w:rsidRPr="008B0512" w:rsidRDefault="000F3333" w:rsidP="000F3333">
                      <w:pPr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</w:pP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  <w:t>12 PM Shotgun Start</w:t>
                      </w:r>
                    </w:p>
                    <w:p w14:paraId="6C587DEF" w14:textId="6A71AE64" w:rsidR="000F3333" w:rsidRPr="00D04587" w:rsidRDefault="000F3333" w:rsidP="000F3333">
                      <w:pPr>
                        <w:jc w:val="center"/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26"/>
                          <w:szCs w:val="26"/>
                        </w:rPr>
                      </w:pPr>
                      <w:r w:rsidRPr="00D04587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26"/>
                          <w:szCs w:val="26"/>
                        </w:rPr>
                        <w:t>Cost: $2</w:t>
                      </w:r>
                      <w:r w:rsidR="00D04587" w:rsidRPr="00D04587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26"/>
                          <w:szCs w:val="26"/>
                        </w:rPr>
                        <w:t>5</w:t>
                      </w:r>
                      <w:r w:rsidRPr="00D04587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26"/>
                          <w:szCs w:val="26"/>
                        </w:rPr>
                        <w:t>0/Team of 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B051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D007C8" wp14:editId="4C78CAC6">
                <wp:simplePos x="0" y="0"/>
                <wp:positionH relativeFrom="column">
                  <wp:posOffset>4057650</wp:posOffset>
                </wp:positionH>
                <wp:positionV relativeFrom="paragraph">
                  <wp:posOffset>32385</wp:posOffset>
                </wp:positionV>
                <wp:extent cx="2247900" cy="5095875"/>
                <wp:effectExtent l="0" t="0" r="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095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F6254" id="Rectangle: Rounded Corners 4" o:spid="_x0000_s1026" style="position:absolute;margin-left:319.5pt;margin-top:2.55pt;width:177pt;height:40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" fillcolor="white [3212]" stroked="f" strokeweight="1pt">
                <v:stroke joinstyle="miter"/>
              </v:roundrect>
            </w:pict>
          </mc:Fallback>
        </mc:AlternateContent>
      </w:r>
      <w:r w:rsidR="008B051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DC3890" wp14:editId="4F069CB2">
                <wp:simplePos x="0" y="0"/>
                <wp:positionH relativeFrom="column">
                  <wp:posOffset>4257675</wp:posOffset>
                </wp:positionH>
                <wp:positionV relativeFrom="paragraph">
                  <wp:posOffset>2947035</wp:posOffset>
                </wp:positionV>
                <wp:extent cx="2047875" cy="205740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A8A22" w14:textId="19F9F653" w:rsidR="000F3333" w:rsidRPr="006D5481" w:rsidRDefault="000F3333" w:rsidP="000F3333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  <w:vertAlign w:val="superscript"/>
                              </w:rPr>
                              <w:t>st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 xml:space="preserve"> Place Team </w:t>
                            </w:r>
                            <w:r w:rsidRPr="006D5481">
                              <w:rPr>
                                <w:color w:val="00B050"/>
                              </w:rPr>
                              <w:t>$400</w:t>
                            </w:r>
                          </w:p>
                          <w:p w14:paraId="54D1E6DC" w14:textId="18FA6717" w:rsidR="000F3333" w:rsidRPr="006D5481" w:rsidRDefault="000F3333" w:rsidP="000F3333">
                            <w:pPr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>2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  <w:vertAlign w:val="superscript"/>
                              </w:rPr>
                              <w:t>nd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 xml:space="preserve"> Place Team </w:t>
                            </w:r>
                            <w:r w:rsidRPr="006D5481">
                              <w:rPr>
                                <w:color w:val="00B050"/>
                              </w:rPr>
                              <w:t>$300</w:t>
                            </w:r>
                          </w:p>
                          <w:p w14:paraId="13925BB8" w14:textId="766AE393" w:rsidR="000F3333" w:rsidRPr="006D5481" w:rsidRDefault="000F3333" w:rsidP="000F3333">
                            <w:pPr>
                              <w:rPr>
                                <w:color w:val="00B050"/>
                              </w:rPr>
                            </w:pP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>3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  <w:vertAlign w:val="superscript"/>
                              </w:rPr>
                              <w:t>rd</w:t>
                            </w:r>
                            <w:r w:rsidRPr="006D5481">
                              <w:rPr>
                                <w:b/>
                                <w:bCs/>
                                <w:color w:val="00B050"/>
                              </w:rPr>
                              <w:t xml:space="preserve"> Place Team </w:t>
                            </w:r>
                            <w:r w:rsidRPr="006D5481">
                              <w:rPr>
                                <w:color w:val="00B050"/>
                              </w:rPr>
                              <w:t>$200</w:t>
                            </w:r>
                          </w:p>
                          <w:p w14:paraId="43175DE2" w14:textId="77777777" w:rsidR="000F3333" w:rsidRPr="008B0512" w:rsidRDefault="000F3333" w:rsidP="000F3333">
                            <w:pPr>
                              <w:rPr>
                                <w:rFonts w:ascii="Amasis MT Pro Medium" w:hAnsi="Amasis MT Pro Medium"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Mulligans: $5</w:t>
                            </w:r>
                          </w:p>
                          <w:p w14:paraId="72798788" w14:textId="77777777" w:rsidR="000F3333" w:rsidRPr="008B0512" w:rsidRDefault="000F3333" w:rsidP="000F3333">
                            <w:pPr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8B0512">
                              <w:rPr>
                                <w:rFonts w:ascii="Amasis MT Pro Medium" w:hAnsi="Amasis MT Pro Medium"/>
                                <w:b/>
                                <w:bCs/>
                                <w:color w:val="006600"/>
                                <w:sz w:val="32"/>
                                <w:szCs w:val="32"/>
                              </w:rPr>
                              <w:t>Red Tees: $5</w:t>
                            </w:r>
                          </w:p>
                          <w:p w14:paraId="3B5163D8" w14:textId="77777777" w:rsidR="000F3333" w:rsidRPr="006D5481" w:rsidRDefault="000F3333" w:rsidP="000F3333"/>
                          <w:p w14:paraId="00BEBE5C" w14:textId="3B92A7C2" w:rsidR="000F3333" w:rsidRPr="006D5481" w:rsidRDefault="000F3333"/>
                          <w:p w14:paraId="592E39AC" w14:textId="1B62E25C" w:rsidR="000F3333" w:rsidRPr="006D5481" w:rsidRDefault="000F3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3890" id="_x0000_s1031" type="#_x0000_t202" style="position:absolute;margin-left:335.25pt;margin-top:232.05pt;width:161.25pt;height:16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" stroked="f">
                <v:textbox>
                  <w:txbxContent>
                    <w:p w14:paraId="043A8A22" w14:textId="19F9F653" w:rsidR="000F3333" w:rsidRPr="006D5481" w:rsidRDefault="000F3333" w:rsidP="000F3333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6D5481">
                        <w:rPr>
                          <w:b/>
                          <w:bCs/>
                          <w:color w:val="00B050"/>
                        </w:rPr>
                        <w:t>1</w:t>
                      </w:r>
                      <w:r w:rsidRPr="006D5481">
                        <w:rPr>
                          <w:b/>
                          <w:bCs/>
                          <w:color w:val="00B050"/>
                          <w:vertAlign w:val="superscript"/>
                        </w:rPr>
                        <w:t>st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Place 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>Team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6D5481">
                        <w:rPr>
                          <w:color w:val="00B050"/>
                        </w:rPr>
                        <w:t>$400</w:t>
                      </w:r>
                    </w:p>
                    <w:p w14:paraId="54D1E6DC" w14:textId="18FA6717" w:rsidR="000F3333" w:rsidRPr="006D5481" w:rsidRDefault="000F3333" w:rsidP="000F3333">
                      <w:pPr>
                        <w:rPr>
                          <w:b/>
                          <w:bCs/>
                          <w:color w:val="00B050"/>
                        </w:rPr>
                      </w:pPr>
                      <w:r w:rsidRPr="006D5481">
                        <w:rPr>
                          <w:b/>
                          <w:bCs/>
                          <w:color w:val="00B050"/>
                        </w:rPr>
                        <w:t>2</w:t>
                      </w:r>
                      <w:r w:rsidRPr="006D5481">
                        <w:rPr>
                          <w:b/>
                          <w:bCs/>
                          <w:color w:val="00B050"/>
                          <w:vertAlign w:val="superscript"/>
                        </w:rPr>
                        <w:t>nd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Place 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>Team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6D5481">
                        <w:rPr>
                          <w:color w:val="00B050"/>
                        </w:rPr>
                        <w:t>$300</w:t>
                      </w:r>
                    </w:p>
                    <w:p w14:paraId="13925BB8" w14:textId="766AE393" w:rsidR="000F3333" w:rsidRPr="006D5481" w:rsidRDefault="000F3333" w:rsidP="000F3333">
                      <w:pPr>
                        <w:rPr>
                          <w:color w:val="00B050"/>
                        </w:rPr>
                      </w:pPr>
                      <w:r w:rsidRPr="006D5481">
                        <w:rPr>
                          <w:b/>
                          <w:bCs/>
                          <w:color w:val="00B050"/>
                        </w:rPr>
                        <w:t>3</w:t>
                      </w:r>
                      <w:r w:rsidRPr="006D5481">
                        <w:rPr>
                          <w:b/>
                          <w:bCs/>
                          <w:color w:val="00B050"/>
                          <w:vertAlign w:val="superscript"/>
                        </w:rPr>
                        <w:t>rd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Place 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>Team</w:t>
                      </w:r>
                      <w:r w:rsidRPr="006D5481">
                        <w:rPr>
                          <w:b/>
                          <w:bCs/>
                          <w:color w:val="00B050"/>
                        </w:rPr>
                        <w:t xml:space="preserve"> </w:t>
                      </w:r>
                      <w:r w:rsidRPr="006D5481">
                        <w:rPr>
                          <w:color w:val="00B050"/>
                        </w:rPr>
                        <w:t>$200</w:t>
                      </w:r>
                    </w:p>
                    <w:p w14:paraId="43175DE2" w14:textId="77777777" w:rsidR="000F3333" w:rsidRPr="008B0512" w:rsidRDefault="000F3333" w:rsidP="000F3333">
                      <w:pPr>
                        <w:rPr>
                          <w:rFonts w:ascii="Amasis MT Pro Medium" w:hAnsi="Amasis MT Pro Medium"/>
                          <w:color w:val="006600"/>
                          <w:sz w:val="32"/>
                          <w:szCs w:val="32"/>
                        </w:rPr>
                      </w:pP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  <w:t>Mulligans: $5</w:t>
                      </w:r>
                    </w:p>
                    <w:p w14:paraId="72798788" w14:textId="77777777" w:rsidR="000F3333" w:rsidRPr="008B0512" w:rsidRDefault="000F3333" w:rsidP="000F3333">
                      <w:pPr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</w:pPr>
                      <w:r w:rsidRPr="008B0512">
                        <w:rPr>
                          <w:rFonts w:ascii="Amasis MT Pro Medium" w:hAnsi="Amasis MT Pro Medium"/>
                          <w:b/>
                          <w:bCs/>
                          <w:color w:val="006600"/>
                          <w:sz w:val="32"/>
                          <w:szCs w:val="32"/>
                        </w:rPr>
                        <w:t>Red Tees: $5</w:t>
                      </w:r>
                    </w:p>
                    <w:p w14:paraId="3B5163D8" w14:textId="77777777" w:rsidR="000F3333" w:rsidRPr="006D5481" w:rsidRDefault="000F3333" w:rsidP="000F3333"/>
                    <w:p w14:paraId="00BEBE5C" w14:textId="3B92A7C2" w:rsidR="000F3333" w:rsidRPr="006D5481" w:rsidRDefault="000F3333"/>
                    <w:p w14:paraId="592E39AC" w14:textId="1B62E25C" w:rsidR="000F3333" w:rsidRPr="006D5481" w:rsidRDefault="000F3333"/>
                  </w:txbxContent>
                </v:textbox>
                <w10:wrap type="square"/>
              </v:shape>
            </w:pict>
          </mc:Fallback>
        </mc:AlternateContent>
      </w:r>
      <w:r w:rsidR="000F3333">
        <w:rPr>
          <w:noProof/>
        </w:rPr>
        <w:drawing>
          <wp:anchor distT="0" distB="0" distL="114300" distR="114300" simplePos="0" relativeHeight="251660288" behindDoc="0" locked="0" layoutInCell="1" allowOverlap="1" wp14:anchorId="083C2332" wp14:editId="4E005BF6">
            <wp:simplePos x="0" y="0"/>
            <wp:positionH relativeFrom="column">
              <wp:posOffset>4572000</wp:posOffset>
            </wp:positionH>
            <wp:positionV relativeFrom="paragraph">
              <wp:posOffset>241935</wp:posOffset>
            </wp:positionV>
            <wp:extent cx="1405153" cy="981075"/>
            <wp:effectExtent l="0" t="0" r="5080" b="0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15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5A8">
        <w:br w:type="textWrapping" w:clear="all"/>
      </w:r>
    </w:p>
    <w:sectPr w:rsidR="000172E5" w:rsidRPr="0006568A" w:rsidSect="006145D8"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1E8EA" w14:textId="77777777" w:rsidR="00771D9B" w:rsidRDefault="00771D9B" w:rsidP="000172E5">
      <w:pPr>
        <w:spacing w:after="0" w:line="240" w:lineRule="auto"/>
      </w:pPr>
      <w:r>
        <w:separator/>
      </w:r>
    </w:p>
  </w:endnote>
  <w:endnote w:type="continuationSeparator" w:id="0">
    <w:p w14:paraId="2F8D2662" w14:textId="77777777" w:rsidR="00771D9B" w:rsidRDefault="00771D9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CB1FFE-2DE1-47C4-A8D6-E3C02C686A23}"/>
    <w:embedBold r:id="rId2" w:fontKey="{2F96BD1F-B338-4391-8A9C-6D958326EACA}"/>
    <w:embedBoldItalic r:id="rId3" w:fontKey="{1CBF6033-98A4-471D-9344-CD09D24AAA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954F7AB-0FE6-438C-A183-CD29572349C6}"/>
    <w:embedBold r:id="rId5" w:fontKey="{2A9919A1-5C97-4A5D-8F30-1933C17BBEE1}"/>
    <w:embedItalic r:id="rId6" w:fontKey="{A8E7D6F6-97B9-4E30-A399-E0DBF82029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AAEFC9D-0A1B-4DC3-9B5D-BD47404186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E63A266-DA6B-45CB-BCC3-1F96AEB40F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7567579-8837-4A47-B1F1-94133CC5D218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BoldItalic r:id="rId10" w:fontKey="{D7140D38-4E0C-4A21-85DC-09054908E6CD}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Regular r:id="rId11" w:fontKey="{FA8D1D97-5A9E-407F-9B94-964C6D833AA8}"/>
    <w:embedBold r:id="rId12" w:fontKey="{0AD8DDF7-4830-4C5C-8DA9-8A72BD7F25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B5FF0" w14:textId="77777777" w:rsidR="00771D9B" w:rsidRDefault="00771D9B" w:rsidP="000172E5">
      <w:pPr>
        <w:spacing w:after="0" w:line="240" w:lineRule="auto"/>
      </w:pPr>
      <w:r>
        <w:separator/>
      </w:r>
    </w:p>
  </w:footnote>
  <w:footnote w:type="continuationSeparator" w:id="0">
    <w:p w14:paraId="3E51FE9C" w14:textId="77777777" w:rsidR="00771D9B" w:rsidRDefault="00771D9B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11009977">
    <w:abstractNumId w:val="11"/>
  </w:num>
  <w:num w:numId="2" w16cid:durableId="1032802309">
    <w:abstractNumId w:val="7"/>
  </w:num>
  <w:num w:numId="3" w16cid:durableId="1957132408">
    <w:abstractNumId w:val="15"/>
  </w:num>
  <w:num w:numId="4" w16cid:durableId="557397180">
    <w:abstractNumId w:val="12"/>
  </w:num>
  <w:num w:numId="5" w16cid:durableId="302195657">
    <w:abstractNumId w:val="13"/>
  </w:num>
  <w:num w:numId="6" w16cid:durableId="588469625">
    <w:abstractNumId w:val="19"/>
  </w:num>
  <w:num w:numId="7" w16cid:durableId="1216308098">
    <w:abstractNumId w:val="6"/>
  </w:num>
  <w:num w:numId="8" w16cid:durableId="1543900579">
    <w:abstractNumId w:val="10"/>
  </w:num>
  <w:num w:numId="9" w16cid:durableId="1148126923">
    <w:abstractNumId w:val="17"/>
  </w:num>
  <w:num w:numId="10" w16cid:durableId="1051542553">
    <w:abstractNumId w:val="1"/>
  </w:num>
  <w:num w:numId="11" w16cid:durableId="243030040">
    <w:abstractNumId w:val="5"/>
  </w:num>
  <w:num w:numId="12" w16cid:durableId="482114801">
    <w:abstractNumId w:val="0"/>
  </w:num>
  <w:num w:numId="13" w16cid:durableId="68620977">
    <w:abstractNumId w:val="2"/>
  </w:num>
  <w:num w:numId="14" w16cid:durableId="968169144">
    <w:abstractNumId w:val="9"/>
  </w:num>
  <w:num w:numId="15" w16cid:durableId="600189199">
    <w:abstractNumId w:val="8"/>
  </w:num>
  <w:num w:numId="16" w16cid:durableId="492531135">
    <w:abstractNumId w:val="16"/>
  </w:num>
  <w:num w:numId="17" w16cid:durableId="439228437">
    <w:abstractNumId w:val="3"/>
  </w:num>
  <w:num w:numId="18" w16cid:durableId="812992324">
    <w:abstractNumId w:val="21"/>
  </w:num>
  <w:num w:numId="19" w16cid:durableId="1302004571">
    <w:abstractNumId w:val="18"/>
  </w:num>
  <w:num w:numId="20" w16cid:durableId="600796734">
    <w:abstractNumId w:val="14"/>
  </w:num>
  <w:num w:numId="21" w16cid:durableId="466820563">
    <w:abstractNumId w:val="20"/>
  </w:num>
  <w:num w:numId="22" w16cid:durableId="128418941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F2"/>
    <w:rsid w:val="000172E5"/>
    <w:rsid w:val="00052382"/>
    <w:rsid w:val="0006568A"/>
    <w:rsid w:val="00076F0F"/>
    <w:rsid w:val="00084253"/>
    <w:rsid w:val="000D1F49"/>
    <w:rsid w:val="000F3333"/>
    <w:rsid w:val="00105060"/>
    <w:rsid w:val="001727CA"/>
    <w:rsid w:val="001800AB"/>
    <w:rsid w:val="0022652C"/>
    <w:rsid w:val="002C56E6"/>
    <w:rsid w:val="00311D4F"/>
    <w:rsid w:val="00323FE6"/>
    <w:rsid w:val="0034390E"/>
    <w:rsid w:val="00344849"/>
    <w:rsid w:val="00361E11"/>
    <w:rsid w:val="003769BA"/>
    <w:rsid w:val="003C41C9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4CAE"/>
    <w:rsid w:val="00637200"/>
    <w:rsid w:val="0063739C"/>
    <w:rsid w:val="006D5481"/>
    <w:rsid w:val="007147D7"/>
    <w:rsid w:val="00770F25"/>
    <w:rsid w:val="00771D9B"/>
    <w:rsid w:val="007A35A8"/>
    <w:rsid w:val="007B0A85"/>
    <w:rsid w:val="007C6A52"/>
    <w:rsid w:val="008116C2"/>
    <w:rsid w:val="0082043E"/>
    <w:rsid w:val="00846B76"/>
    <w:rsid w:val="008B0512"/>
    <w:rsid w:val="008E203A"/>
    <w:rsid w:val="0091229C"/>
    <w:rsid w:val="009254A3"/>
    <w:rsid w:val="00940E73"/>
    <w:rsid w:val="00966CF4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4587"/>
    <w:rsid w:val="00D16163"/>
    <w:rsid w:val="00D41C7A"/>
    <w:rsid w:val="00DB3FAD"/>
    <w:rsid w:val="00DB65D4"/>
    <w:rsid w:val="00DC71EC"/>
    <w:rsid w:val="00E61C09"/>
    <w:rsid w:val="00E648F2"/>
    <w:rsid w:val="00EB3B58"/>
    <w:rsid w:val="00EC7359"/>
    <w:rsid w:val="00EE3054"/>
    <w:rsid w:val="00EE3B67"/>
    <w:rsid w:val="00F00606"/>
    <w:rsid w:val="00F01256"/>
    <w:rsid w:val="00FC7475"/>
    <w:rsid w:val="00FD35A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4C4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8B05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2023%20Golf%20Team%20Registration.docx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2023%20Golf%20Team%20Registration.doc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b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ABFEF-A2AF-49EF-A2EE-0938F7221D0D}"/>
      </w:docPartPr>
      <w:docPartBody>
        <w:p w:rsidR="004718A0" w:rsidRDefault="00F85D34">
          <w:r w:rsidRPr="00BB764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D34"/>
    <w:rsid w:val="003E6C8D"/>
    <w:rsid w:val="004718A0"/>
    <w:rsid w:val="00E23947"/>
    <w:rsid w:val="00F8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B0A520-7B47-4B61-B608-4A610638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2023-03-29T17:14:00Z</dcterms:created>
  <dcterms:modified xsi:type="dcterms:W3CDTF">2023-03-30T19:32:00Z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c62d9415-e61a-4011-a1d8-32f4414ecf2c</vt:lpwstr>
  </property>
</Properties>
</file>